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64CCE" w14:textId="7CE7791A" w:rsidR="00E77DCE" w:rsidRPr="009B7B64" w:rsidRDefault="00F73DDC" w:rsidP="000A0A81">
      <w:pPr>
        <w:keepLines w:val="0"/>
        <w:spacing w:line="360" w:lineRule="auto"/>
        <w:jc w:val="center"/>
        <w:rPr>
          <w:rFonts w:ascii="Arial" w:hAnsi="Arial" w:cs="Arial"/>
          <w:b/>
          <w:sz w:val="24"/>
        </w:rPr>
      </w:pPr>
      <w:r w:rsidRPr="009B7B64">
        <w:rPr>
          <w:rFonts w:ascii="Arial" w:hAnsi="Arial" w:cs="Arial"/>
          <w:b/>
          <w:sz w:val="24"/>
        </w:rPr>
        <w:t>“</w:t>
      </w:r>
      <w:r w:rsidR="00E81F20" w:rsidRPr="009B7B64">
        <w:rPr>
          <w:rFonts w:ascii="Arial" w:hAnsi="Arial" w:cs="Arial"/>
          <w:b/>
          <w:sz w:val="24"/>
        </w:rPr>
        <w:t xml:space="preserve">AÑO </w:t>
      </w:r>
      <w:r w:rsidR="008C69CD" w:rsidRPr="009B7B64">
        <w:rPr>
          <w:rFonts w:ascii="Arial" w:hAnsi="Arial" w:cs="Arial"/>
          <w:b/>
          <w:sz w:val="24"/>
        </w:rPr>
        <w:t>DE LA UNIDAD, LA PAZ Y EL DESARROLLO</w:t>
      </w:r>
      <w:r w:rsidRPr="009B7B64">
        <w:rPr>
          <w:rFonts w:ascii="Arial" w:hAnsi="Arial" w:cs="Arial"/>
          <w:b/>
          <w:sz w:val="24"/>
        </w:rPr>
        <w:t>”</w:t>
      </w:r>
    </w:p>
    <w:p w14:paraId="6510D15F" w14:textId="50014D4E" w:rsidR="00E923B4" w:rsidRPr="009B7B64" w:rsidRDefault="009B7B64" w:rsidP="009B7B64">
      <w:pPr>
        <w:keepLines w:val="0"/>
        <w:tabs>
          <w:tab w:val="left" w:pos="5805"/>
        </w:tabs>
        <w:spacing w:after="220" w:line="360" w:lineRule="auto"/>
        <w:ind w:left="4111" w:hanging="1134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D969B48" w14:textId="047212A1" w:rsidR="00E923B4" w:rsidRPr="009B7B64" w:rsidRDefault="009B7B64" w:rsidP="000A0A81">
      <w:pPr>
        <w:keepLines w:val="0"/>
        <w:spacing w:after="220" w:line="360" w:lineRule="auto"/>
        <w:ind w:left="4111" w:hanging="1134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Piura, ........ de …………. del 20..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6E754B6C" w14:textId="6BA94805" w:rsidR="00F73DDC" w:rsidRDefault="00A60685" w:rsidP="00A60685">
      <w:pPr>
        <w:keepLines w:val="0"/>
        <w:spacing w:after="220" w:line="360" w:lineRule="auto"/>
        <w:ind w:left="3544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Solicito: I</w:t>
      </w:r>
      <w:r>
        <w:rPr>
          <w:rFonts w:ascii="Arial" w:hAnsi="Arial" w:cs="Arial"/>
          <w:b/>
          <w:bCs/>
          <w:sz w:val="24"/>
        </w:rPr>
        <w:t xml:space="preserve">NSCRIPCION CURSO </w:t>
      </w:r>
      <w:r w:rsidR="00E81F20" w:rsidRPr="009B7B64">
        <w:rPr>
          <w:rFonts w:ascii="Arial" w:hAnsi="Arial" w:cs="Arial"/>
          <w:b/>
          <w:bCs/>
          <w:sz w:val="24"/>
        </w:rPr>
        <w:t xml:space="preserve">DE </w:t>
      </w:r>
      <w:r w:rsidRPr="009B7B64">
        <w:rPr>
          <w:rFonts w:ascii="Arial" w:hAnsi="Arial" w:cs="Arial"/>
          <w:b/>
          <w:bCs/>
          <w:sz w:val="24"/>
        </w:rPr>
        <w:t>COMPUTACIÓN</w:t>
      </w:r>
      <w:r w:rsidR="00382A55">
        <w:rPr>
          <w:rFonts w:ascii="Arial" w:hAnsi="Arial" w:cs="Arial"/>
          <w:b/>
          <w:bCs/>
          <w:sz w:val="24"/>
        </w:rPr>
        <w:t xml:space="preserve"> BASICA</w:t>
      </w:r>
    </w:p>
    <w:p w14:paraId="657011B2" w14:textId="77777777" w:rsidR="00A60685" w:rsidRPr="009B7B64" w:rsidRDefault="00A60685" w:rsidP="009B7B64">
      <w:pPr>
        <w:keepLines w:val="0"/>
        <w:spacing w:after="220" w:line="360" w:lineRule="auto"/>
        <w:ind w:left="4111" w:firstLine="137"/>
        <w:rPr>
          <w:rFonts w:ascii="Arial" w:hAnsi="Arial" w:cs="Arial"/>
          <w:b/>
          <w:bCs/>
          <w:sz w:val="24"/>
        </w:rPr>
      </w:pPr>
    </w:p>
    <w:p w14:paraId="6C135914" w14:textId="77777777" w:rsidR="00F44901" w:rsidRPr="009B7B64" w:rsidRDefault="00F44901" w:rsidP="000A0A81">
      <w:pPr>
        <w:keepLines w:val="0"/>
        <w:spacing w:after="80" w:line="360" w:lineRule="auto"/>
        <w:rPr>
          <w:rFonts w:ascii="Arial" w:hAnsi="Arial" w:cs="Arial"/>
          <w:sz w:val="24"/>
        </w:rPr>
      </w:pPr>
    </w:p>
    <w:p w14:paraId="24DB6346" w14:textId="6D0A591B" w:rsidR="00F73DDC" w:rsidRPr="009B7B64" w:rsidRDefault="00F73DDC" w:rsidP="000A0A81">
      <w:pPr>
        <w:keepLines w:val="0"/>
        <w:spacing w:after="80" w:line="360" w:lineRule="auto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 xml:space="preserve">Sr. </w:t>
      </w:r>
      <w:r w:rsidR="003F248E" w:rsidRPr="009B7B64">
        <w:rPr>
          <w:rFonts w:ascii="Arial" w:hAnsi="Arial" w:cs="Arial"/>
          <w:sz w:val="24"/>
        </w:rPr>
        <w:t>Dr.</w:t>
      </w:r>
      <w:r w:rsidR="00C81E3B" w:rsidRPr="009B7B64">
        <w:rPr>
          <w:rFonts w:ascii="Arial" w:hAnsi="Arial" w:cs="Arial"/>
          <w:sz w:val="24"/>
        </w:rPr>
        <w:t xml:space="preserve"> </w:t>
      </w:r>
      <w:r w:rsidR="003F248E" w:rsidRPr="009B7B64">
        <w:rPr>
          <w:rFonts w:ascii="Arial" w:hAnsi="Arial" w:cs="Arial"/>
          <w:sz w:val="24"/>
        </w:rPr>
        <w:t>Jonathan David Nima Ramos</w:t>
      </w:r>
    </w:p>
    <w:p w14:paraId="0F7C43C8" w14:textId="0D6147BF" w:rsidR="00F73DDC" w:rsidRPr="009B7B64" w:rsidRDefault="00114769" w:rsidP="000A0A81">
      <w:pPr>
        <w:keepLines w:val="0"/>
        <w:spacing w:line="360" w:lineRule="auto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>Director General</w:t>
      </w:r>
      <w:r w:rsidR="00C81E3B" w:rsidRPr="009B7B64">
        <w:rPr>
          <w:rFonts w:ascii="Arial" w:hAnsi="Arial" w:cs="Arial"/>
          <w:sz w:val="24"/>
        </w:rPr>
        <w:t xml:space="preserve"> del Instituto d</w:t>
      </w:r>
      <w:r w:rsidRPr="009B7B64">
        <w:rPr>
          <w:rFonts w:ascii="Arial" w:hAnsi="Arial" w:cs="Arial"/>
          <w:sz w:val="24"/>
        </w:rPr>
        <w:t>e Informática</w:t>
      </w:r>
      <w:r w:rsidR="00F73DDC" w:rsidRPr="009B7B64">
        <w:rPr>
          <w:rFonts w:ascii="Arial" w:hAnsi="Arial" w:cs="Arial"/>
          <w:sz w:val="24"/>
        </w:rPr>
        <w:t>.</w:t>
      </w:r>
    </w:p>
    <w:p w14:paraId="474B7678" w14:textId="77777777" w:rsidR="000A0A81" w:rsidRPr="009B7B64" w:rsidRDefault="000A0A81" w:rsidP="000A0A81">
      <w:pPr>
        <w:keepLines w:val="0"/>
        <w:spacing w:line="360" w:lineRule="auto"/>
        <w:ind w:firstLine="708"/>
        <w:rPr>
          <w:rFonts w:ascii="Arial" w:hAnsi="Arial" w:cs="Arial"/>
          <w:sz w:val="24"/>
        </w:rPr>
      </w:pPr>
    </w:p>
    <w:p w14:paraId="02B2BAEB" w14:textId="77777777" w:rsidR="00F869D7" w:rsidRPr="009B7B64" w:rsidRDefault="00F869D7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sz w:val="24"/>
        </w:rPr>
      </w:pPr>
    </w:p>
    <w:p w14:paraId="63EBF17C" w14:textId="51C0C6BE" w:rsidR="00F73DDC" w:rsidRPr="009B7B64" w:rsidRDefault="00F73DDC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 xml:space="preserve">Yo, </w:t>
      </w:r>
      <w:r w:rsidR="00E923B4" w:rsidRPr="009B7B64">
        <w:rPr>
          <w:rFonts w:ascii="Arial" w:hAnsi="Arial" w:cs="Arial"/>
          <w:sz w:val="24"/>
        </w:rPr>
        <w:t>……………………………</w:t>
      </w:r>
      <w:r w:rsidRPr="009B7B64">
        <w:rPr>
          <w:rFonts w:ascii="Arial" w:hAnsi="Arial" w:cs="Arial"/>
          <w:sz w:val="24"/>
        </w:rPr>
        <w:t xml:space="preserve">, identificado con DNI </w:t>
      </w:r>
      <w:r w:rsidR="00E923B4" w:rsidRPr="009B7B64">
        <w:rPr>
          <w:rFonts w:ascii="Arial" w:hAnsi="Arial" w:cs="Arial"/>
          <w:sz w:val="24"/>
        </w:rPr>
        <w:t>…………</w:t>
      </w:r>
      <w:r w:rsidR="0078116B" w:rsidRPr="009B7B64">
        <w:rPr>
          <w:rFonts w:ascii="Arial" w:hAnsi="Arial" w:cs="Arial"/>
          <w:sz w:val="24"/>
        </w:rPr>
        <w:t>,</w:t>
      </w:r>
      <w:r w:rsidRPr="009B7B64">
        <w:rPr>
          <w:rFonts w:ascii="Arial" w:hAnsi="Arial" w:cs="Arial"/>
          <w:sz w:val="24"/>
        </w:rPr>
        <w:t xml:space="preserve"> en calidad de </w:t>
      </w:r>
      <w:r w:rsidR="00F869D7" w:rsidRPr="009B7B64">
        <w:rPr>
          <w:rFonts w:ascii="Arial" w:hAnsi="Arial" w:cs="Arial"/>
          <w:sz w:val="24"/>
        </w:rPr>
        <w:t>ESTUDIANTE</w:t>
      </w:r>
      <w:r w:rsidR="00C81E3B" w:rsidRPr="009B7B64">
        <w:rPr>
          <w:rFonts w:ascii="Arial" w:hAnsi="Arial" w:cs="Arial"/>
          <w:sz w:val="24"/>
        </w:rPr>
        <w:t xml:space="preserve"> de la Escuela Profesional de </w:t>
      </w:r>
      <w:r w:rsidR="00F44901" w:rsidRPr="009B7B64">
        <w:rPr>
          <w:rFonts w:ascii="Arial" w:hAnsi="Arial" w:cs="Arial"/>
          <w:sz w:val="24"/>
        </w:rPr>
        <w:t>……………………………</w:t>
      </w:r>
      <w:r w:rsidRPr="009B7B64">
        <w:rPr>
          <w:rFonts w:ascii="Arial" w:hAnsi="Arial" w:cs="Arial"/>
          <w:sz w:val="24"/>
        </w:rPr>
        <w:t xml:space="preserve">, con código </w:t>
      </w:r>
      <w:r w:rsidR="00D74DB3" w:rsidRPr="009B7B64">
        <w:rPr>
          <w:rFonts w:ascii="Arial" w:hAnsi="Arial" w:cs="Arial"/>
          <w:sz w:val="24"/>
        </w:rPr>
        <w:t xml:space="preserve">universitario N° </w:t>
      </w:r>
      <w:r w:rsidR="00F44901" w:rsidRPr="009B7B64">
        <w:rPr>
          <w:rFonts w:ascii="Arial" w:hAnsi="Arial" w:cs="Arial"/>
          <w:sz w:val="24"/>
        </w:rPr>
        <w:t>……………………</w:t>
      </w:r>
      <w:r w:rsidRPr="009B7B64">
        <w:rPr>
          <w:rFonts w:ascii="Arial" w:hAnsi="Arial" w:cs="Arial"/>
          <w:sz w:val="24"/>
        </w:rPr>
        <w:t>, me presento y expongo:</w:t>
      </w:r>
    </w:p>
    <w:p w14:paraId="43E320A4" w14:textId="77777777" w:rsidR="00F869D7" w:rsidRPr="009B7B64" w:rsidRDefault="00F869D7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sz w:val="24"/>
        </w:rPr>
      </w:pPr>
    </w:p>
    <w:p w14:paraId="3A33B687" w14:textId="31A77F1F" w:rsidR="00EB0C25" w:rsidRPr="009B7B64" w:rsidRDefault="00E81F20" w:rsidP="00F869D7">
      <w:pPr>
        <w:keepLines w:val="0"/>
        <w:spacing w:line="360" w:lineRule="auto"/>
        <w:jc w:val="both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>Que por ser requisito obligatorio el curso de computación</w:t>
      </w:r>
      <w:r w:rsidR="00E923B4" w:rsidRPr="009B7B64">
        <w:rPr>
          <w:rFonts w:ascii="Arial" w:hAnsi="Arial" w:cs="Arial"/>
          <w:sz w:val="24"/>
        </w:rPr>
        <w:t>………………</w:t>
      </w:r>
      <w:r w:rsidRPr="009B7B64">
        <w:rPr>
          <w:rFonts w:ascii="Arial" w:hAnsi="Arial" w:cs="Arial"/>
          <w:sz w:val="24"/>
        </w:rPr>
        <w:t xml:space="preserve"> para obtener el grado de bachiller, requiero </w:t>
      </w:r>
      <w:r w:rsidR="00F44901" w:rsidRPr="009B7B64">
        <w:rPr>
          <w:rFonts w:ascii="Arial" w:hAnsi="Arial" w:cs="Arial"/>
          <w:sz w:val="24"/>
        </w:rPr>
        <w:t>inscripción del mismo, en el horario……………………………………….</w:t>
      </w:r>
    </w:p>
    <w:p w14:paraId="7E3E049E" w14:textId="6B954595" w:rsidR="00F869D7" w:rsidRPr="009B7B64" w:rsidRDefault="00F869D7" w:rsidP="00F869D7">
      <w:pPr>
        <w:keepLines w:val="0"/>
        <w:spacing w:line="360" w:lineRule="auto"/>
        <w:jc w:val="both"/>
        <w:rPr>
          <w:rFonts w:ascii="Arial" w:hAnsi="Arial" w:cs="Arial"/>
          <w:sz w:val="24"/>
        </w:rPr>
      </w:pPr>
    </w:p>
    <w:p w14:paraId="4318BD53" w14:textId="77777777" w:rsidR="000A0A81" w:rsidRPr="009B7B64" w:rsidRDefault="000A0A81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b/>
          <w:bCs/>
          <w:sz w:val="24"/>
        </w:rPr>
      </w:pPr>
    </w:p>
    <w:p w14:paraId="62DE7E2B" w14:textId="6E2E6290" w:rsidR="00CE1A06" w:rsidRPr="009B7B64" w:rsidRDefault="00F869D7" w:rsidP="00F869D7">
      <w:pPr>
        <w:keepLines w:val="0"/>
        <w:spacing w:line="360" w:lineRule="auto"/>
        <w:jc w:val="both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>Sin otro particular me despido esperando acepte mi pedido;</w:t>
      </w:r>
      <w:r w:rsidR="00CE1A06" w:rsidRPr="009B7B64">
        <w:rPr>
          <w:rFonts w:ascii="Arial" w:hAnsi="Arial" w:cs="Arial"/>
          <w:b/>
          <w:bCs/>
          <w:sz w:val="24"/>
        </w:rPr>
        <w:t xml:space="preserve"> </w:t>
      </w:r>
      <w:r w:rsidR="00CE1A06" w:rsidRPr="009B7B64">
        <w:rPr>
          <w:rFonts w:ascii="Arial" w:hAnsi="Arial" w:cs="Arial"/>
          <w:sz w:val="24"/>
        </w:rPr>
        <w:t xml:space="preserve">para lo cual adjunto </w:t>
      </w:r>
      <w:r w:rsidR="00E81F20" w:rsidRPr="009B7B64">
        <w:rPr>
          <w:rFonts w:ascii="Arial" w:hAnsi="Arial" w:cs="Arial"/>
          <w:sz w:val="24"/>
        </w:rPr>
        <w:t>la documentación que se solicita</w:t>
      </w:r>
      <w:r w:rsidR="00CE1A06" w:rsidRPr="009B7B64">
        <w:rPr>
          <w:rFonts w:ascii="Arial" w:hAnsi="Arial" w:cs="Arial"/>
          <w:b/>
          <w:bCs/>
          <w:sz w:val="24"/>
        </w:rPr>
        <w:t>.</w:t>
      </w:r>
    </w:p>
    <w:p w14:paraId="1F39684E" w14:textId="77777777" w:rsidR="00F44901" w:rsidRPr="009B7B64" w:rsidRDefault="00F44901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sz w:val="24"/>
        </w:rPr>
      </w:pPr>
    </w:p>
    <w:p w14:paraId="0FC57A0A" w14:textId="77777777" w:rsidR="00F44901" w:rsidRPr="009B7B64" w:rsidRDefault="00F44901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sz w:val="24"/>
        </w:rPr>
      </w:pPr>
    </w:p>
    <w:p w14:paraId="31E3CE90" w14:textId="78632D15" w:rsidR="00F73DDC" w:rsidRPr="009B7B64" w:rsidRDefault="008F1353" w:rsidP="008E38D9">
      <w:pPr>
        <w:keepLines w:val="0"/>
        <w:spacing w:line="360" w:lineRule="auto"/>
        <w:ind w:left="1416" w:firstLine="708"/>
        <w:jc w:val="both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>Atentamente,</w:t>
      </w:r>
    </w:p>
    <w:p w14:paraId="4AF7E1A6" w14:textId="76710380" w:rsidR="008F1353" w:rsidRPr="009B7B64" w:rsidRDefault="008F1353" w:rsidP="00F869D7">
      <w:pPr>
        <w:keepLines w:val="0"/>
        <w:spacing w:line="360" w:lineRule="auto"/>
        <w:ind w:firstLine="708"/>
        <w:jc w:val="both"/>
        <w:rPr>
          <w:rFonts w:ascii="Arial" w:hAnsi="Arial" w:cs="Arial"/>
          <w:sz w:val="24"/>
        </w:rPr>
      </w:pPr>
    </w:p>
    <w:p w14:paraId="68A02FE5" w14:textId="77777777" w:rsidR="000A0A81" w:rsidRPr="009B7B64" w:rsidRDefault="000A0A81" w:rsidP="000A0A81">
      <w:pPr>
        <w:keepLines w:val="0"/>
        <w:spacing w:line="360" w:lineRule="auto"/>
        <w:ind w:firstLine="708"/>
        <w:rPr>
          <w:rFonts w:ascii="Arial" w:hAnsi="Arial" w:cs="Arial"/>
          <w:sz w:val="24"/>
        </w:rPr>
      </w:pPr>
    </w:p>
    <w:p w14:paraId="050EA75D" w14:textId="77777777" w:rsidR="00F73DDC" w:rsidRPr="009B7B64" w:rsidRDefault="00F73DDC" w:rsidP="000A0A81">
      <w:pPr>
        <w:keepLines w:val="0"/>
        <w:spacing w:line="360" w:lineRule="auto"/>
        <w:jc w:val="center"/>
        <w:rPr>
          <w:rFonts w:ascii="Arial" w:hAnsi="Arial" w:cs="Arial"/>
          <w:sz w:val="24"/>
        </w:rPr>
      </w:pPr>
      <w:r w:rsidRPr="009B7B64">
        <w:rPr>
          <w:rFonts w:ascii="Arial" w:hAnsi="Arial" w:cs="Arial"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CE3748" wp14:editId="2369F4B9">
                <wp:simplePos x="0" y="0"/>
                <wp:positionH relativeFrom="column">
                  <wp:posOffset>1453211</wp:posOffset>
                </wp:positionH>
                <wp:positionV relativeFrom="paragraph">
                  <wp:posOffset>169545</wp:posOffset>
                </wp:positionV>
                <wp:extent cx="3240000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D86714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3.35pt" to="369.5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" strokecolor="black [3213]" strokeweight="1.5pt">
                <v:stroke joinstyle="miter"/>
              </v:line>
            </w:pict>
          </mc:Fallback>
        </mc:AlternateContent>
      </w:r>
    </w:p>
    <w:p w14:paraId="4B718A1F" w14:textId="18615AA6" w:rsidR="00F73DDC" w:rsidRPr="009B7B64" w:rsidRDefault="00F44901" w:rsidP="000A0A81">
      <w:pPr>
        <w:keepLines w:val="0"/>
        <w:spacing w:line="360" w:lineRule="auto"/>
        <w:ind w:right="-1"/>
        <w:jc w:val="center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>Nombres y apellidos</w:t>
      </w:r>
    </w:p>
    <w:p w14:paraId="3258C7AD" w14:textId="7D726518" w:rsidR="00394750" w:rsidRPr="009B7B64" w:rsidRDefault="00394750" w:rsidP="00394750">
      <w:pPr>
        <w:keepLines w:val="0"/>
        <w:spacing w:line="360" w:lineRule="auto"/>
        <w:ind w:right="-1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 xml:space="preserve">                                                            </w:t>
      </w:r>
      <w:r w:rsidR="00F869D7" w:rsidRPr="009B7B64">
        <w:rPr>
          <w:rFonts w:ascii="Arial" w:hAnsi="Arial" w:cs="Arial"/>
          <w:sz w:val="24"/>
        </w:rPr>
        <w:t>DNI:</w:t>
      </w:r>
    </w:p>
    <w:p w14:paraId="243B941A" w14:textId="37C38E6A" w:rsidR="00F869D7" w:rsidRPr="009B7B64" w:rsidRDefault="00394750" w:rsidP="00394750">
      <w:pPr>
        <w:keepLines w:val="0"/>
        <w:spacing w:line="360" w:lineRule="auto"/>
        <w:ind w:right="-1"/>
        <w:rPr>
          <w:rFonts w:ascii="Arial" w:hAnsi="Arial" w:cs="Arial"/>
          <w:sz w:val="24"/>
        </w:rPr>
      </w:pPr>
      <w:r w:rsidRPr="009B7B64">
        <w:rPr>
          <w:rFonts w:ascii="Arial" w:hAnsi="Arial" w:cs="Arial"/>
          <w:sz w:val="24"/>
        </w:rPr>
        <w:t xml:space="preserve">                                                            CELULAR:</w:t>
      </w:r>
      <w:r w:rsidR="00F869D7" w:rsidRPr="009B7B64">
        <w:rPr>
          <w:rFonts w:ascii="Arial" w:hAnsi="Arial" w:cs="Arial"/>
          <w:sz w:val="24"/>
        </w:rPr>
        <w:t xml:space="preserve"> </w:t>
      </w:r>
    </w:p>
    <w:p w14:paraId="54F406D0" w14:textId="01B1159C" w:rsidR="00557549" w:rsidRPr="009B7B64" w:rsidRDefault="00557549" w:rsidP="008E0E91">
      <w:pPr>
        <w:keepLines w:val="0"/>
        <w:rPr>
          <w:rFonts w:ascii="Arial" w:hAnsi="Arial" w:cs="Arial"/>
          <w:sz w:val="24"/>
        </w:rPr>
      </w:pPr>
    </w:p>
    <w:sectPr w:rsidR="00557549" w:rsidRPr="009B7B64" w:rsidSect="004E4FB4">
      <w:headerReference w:type="default" r:id="rId7"/>
      <w:pgSz w:w="11906" w:h="16838"/>
      <w:pgMar w:top="1134" w:right="1134" w:bottom="1134" w:left="1134" w:header="567" w:footer="283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4F9A6" w14:textId="77777777" w:rsidR="00734092" w:rsidRDefault="00734092">
      <w:pPr>
        <w:spacing w:line="240" w:lineRule="auto"/>
      </w:pPr>
      <w:r>
        <w:separator/>
      </w:r>
    </w:p>
  </w:endnote>
  <w:endnote w:type="continuationSeparator" w:id="0">
    <w:p w14:paraId="1189E64A" w14:textId="77777777" w:rsidR="00734092" w:rsidRDefault="007340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4CC66" w14:textId="77777777" w:rsidR="00734092" w:rsidRDefault="00734092">
      <w:pPr>
        <w:spacing w:line="240" w:lineRule="auto"/>
      </w:pPr>
      <w:r>
        <w:separator/>
      </w:r>
    </w:p>
  </w:footnote>
  <w:footnote w:type="continuationSeparator" w:id="0">
    <w:p w14:paraId="40AA9746" w14:textId="77777777" w:rsidR="00734092" w:rsidRDefault="007340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429B9" w14:textId="77777777" w:rsidR="00000000" w:rsidRPr="006816CE" w:rsidRDefault="004C128F">
    <w:pPr>
      <w:pStyle w:val="Encabezado"/>
      <w:rPr>
        <w:lang w:val="es-ES"/>
      </w:rPr>
    </w:pPr>
    <w:r>
      <w:rPr>
        <w:lang w:val="es-ES"/>
      </w:rPr>
      <w:tab/>
    </w:r>
    <w:r>
      <w:rPr>
        <w:lang w:val="es-E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B6132"/>
    <w:multiLevelType w:val="hybridMultilevel"/>
    <w:tmpl w:val="E6D049F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283624"/>
    <w:multiLevelType w:val="hybridMultilevel"/>
    <w:tmpl w:val="E724CF8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B1DC2"/>
    <w:multiLevelType w:val="hybridMultilevel"/>
    <w:tmpl w:val="21E6EA6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E6417"/>
    <w:multiLevelType w:val="hybridMultilevel"/>
    <w:tmpl w:val="88387752"/>
    <w:lvl w:ilvl="0" w:tplc="CB366A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8B112F"/>
    <w:multiLevelType w:val="hybridMultilevel"/>
    <w:tmpl w:val="DFCA09E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596924"/>
    <w:multiLevelType w:val="hybridMultilevel"/>
    <w:tmpl w:val="F7BC93C2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627A08"/>
    <w:multiLevelType w:val="hybridMultilevel"/>
    <w:tmpl w:val="21E6EA6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CB7FAD"/>
    <w:multiLevelType w:val="hybridMultilevel"/>
    <w:tmpl w:val="DD56D4F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0F1A28"/>
    <w:multiLevelType w:val="hybridMultilevel"/>
    <w:tmpl w:val="6606567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792B3D"/>
    <w:multiLevelType w:val="hybridMultilevel"/>
    <w:tmpl w:val="FCEA2A0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03F67"/>
    <w:multiLevelType w:val="hybridMultilevel"/>
    <w:tmpl w:val="E6D049F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DD17AC"/>
    <w:multiLevelType w:val="hybridMultilevel"/>
    <w:tmpl w:val="FEC8E26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227332">
    <w:abstractNumId w:val="4"/>
  </w:num>
  <w:num w:numId="2" w16cid:durableId="1849169897">
    <w:abstractNumId w:val="10"/>
  </w:num>
  <w:num w:numId="3" w16cid:durableId="574974037">
    <w:abstractNumId w:val="7"/>
  </w:num>
  <w:num w:numId="4" w16cid:durableId="756754718">
    <w:abstractNumId w:val="9"/>
  </w:num>
  <w:num w:numId="5" w16cid:durableId="1532186837">
    <w:abstractNumId w:val="2"/>
  </w:num>
  <w:num w:numId="6" w16cid:durableId="1531184476">
    <w:abstractNumId w:val="1"/>
  </w:num>
  <w:num w:numId="7" w16cid:durableId="1704477115">
    <w:abstractNumId w:val="8"/>
  </w:num>
  <w:num w:numId="8" w16cid:durableId="789665174">
    <w:abstractNumId w:val="11"/>
  </w:num>
  <w:num w:numId="9" w16cid:durableId="1281305725">
    <w:abstractNumId w:val="0"/>
  </w:num>
  <w:num w:numId="10" w16cid:durableId="1082412072">
    <w:abstractNumId w:val="6"/>
  </w:num>
  <w:num w:numId="11" w16cid:durableId="1476335349">
    <w:abstractNumId w:val="5"/>
  </w:num>
  <w:num w:numId="12" w16cid:durableId="20423648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DDC"/>
    <w:rsid w:val="000143B1"/>
    <w:rsid w:val="0006526E"/>
    <w:rsid w:val="00094D57"/>
    <w:rsid w:val="000A0A81"/>
    <w:rsid w:val="000B18C7"/>
    <w:rsid w:val="00114769"/>
    <w:rsid w:val="00143142"/>
    <w:rsid w:val="00183199"/>
    <w:rsid w:val="00197047"/>
    <w:rsid w:val="0019769D"/>
    <w:rsid w:val="001C2CDC"/>
    <w:rsid w:val="00212B05"/>
    <w:rsid w:val="00222839"/>
    <w:rsid w:val="00284EAF"/>
    <w:rsid w:val="00291AD7"/>
    <w:rsid w:val="002B09D2"/>
    <w:rsid w:val="002B3D12"/>
    <w:rsid w:val="002F708A"/>
    <w:rsid w:val="00311A83"/>
    <w:rsid w:val="00330944"/>
    <w:rsid w:val="00382A55"/>
    <w:rsid w:val="00394750"/>
    <w:rsid w:val="003F1B9C"/>
    <w:rsid w:val="003F248E"/>
    <w:rsid w:val="004A0247"/>
    <w:rsid w:val="004A7967"/>
    <w:rsid w:val="004C128F"/>
    <w:rsid w:val="004E4FB4"/>
    <w:rsid w:val="004F4D0B"/>
    <w:rsid w:val="00557549"/>
    <w:rsid w:val="005B211A"/>
    <w:rsid w:val="005C1DE9"/>
    <w:rsid w:val="00674D41"/>
    <w:rsid w:val="00692AA0"/>
    <w:rsid w:val="006E189C"/>
    <w:rsid w:val="00721AC4"/>
    <w:rsid w:val="00734092"/>
    <w:rsid w:val="00735124"/>
    <w:rsid w:val="007753EC"/>
    <w:rsid w:val="0078116B"/>
    <w:rsid w:val="0081004F"/>
    <w:rsid w:val="00823255"/>
    <w:rsid w:val="00847718"/>
    <w:rsid w:val="008C69CD"/>
    <w:rsid w:val="008E0E91"/>
    <w:rsid w:val="008E38D9"/>
    <w:rsid w:val="008F1353"/>
    <w:rsid w:val="0093337D"/>
    <w:rsid w:val="009B7B64"/>
    <w:rsid w:val="009C399F"/>
    <w:rsid w:val="009C645E"/>
    <w:rsid w:val="009F503D"/>
    <w:rsid w:val="00A259A6"/>
    <w:rsid w:val="00A552AD"/>
    <w:rsid w:val="00A60685"/>
    <w:rsid w:val="00AC2522"/>
    <w:rsid w:val="00AE2413"/>
    <w:rsid w:val="00AF296A"/>
    <w:rsid w:val="00B54607"/>
    <w:rsid w:val="00B867C2"/>
    <w:rsid w:val="00BE0129"/>
    <w:rsid w:val="00C0260C"/>
    <w:rsid w:val="00C12AA0"/>
    <w:rsid w:val="00C81E3B"/>
    <w:rsid w:val="00CE0D23"/>
    <w:rsid w:val="00CE1A06"/>
    <w:rsid w:val="00CE3E7E"/>
    <w:rsid w:val="00D57A7F"/>
    <w:rsid w:val="00D71BEC"/>
    <w:rsid w:val="00D74DB3"/>
    <w:rsid w:val="00DC48D3"/>
    <w:rsid w:val="00DC4AB8"/>
    <w:rsid w:val="00DF49C2"/>
    <w:rsid w:val="00E04069"/>
    <w:rsid w:val="00E720FA"/>
    <w:rsid w:val="00E77DCE"/>
    <w:rsid w:val="00E81F20"/>
    <w:rsid w:val="00E923B4"/>
    <w:rsid w:val="00EB0C25"/>
    <w:rsid w:val="00F06F61"/>
    <w:rsid w:val="00F13400"/>
    <w:rsid w:val="00F32002"/>
    <w:rsid w:val="00F44901"/>
    <w:rsid w:val="00F54207"/>
    <w:rsid w:val="00F73DDC"/>
    <w:rsid w:val="00F8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4D6E"/>
  <w15:chartTrackingRefBased/>
  <w15:docId w15:val="{7220683E-956A-435E-B640-C6D957C8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16B"/>
    <w:pPr>
      <w:keepLines/>
      <w:spacing w:after="0" w:line="480" w:lineRule="auto"/>
    </w:pPr>
    <w:rPr>
      <w:rFonts w:ascii="Times New Roman" w:hAnsi="Times New Roman" w:cs="Times New Roman"/>
      <w:sz w:val="28"/>
      <w:szCs w:val="24"/>
      <w:lang w:val="es-PE"/>
    </w:rPr>
  </w:style>
  <w:style w:type="paragraph" w:styleId="Ttulo1">
    <w:name w:val="heading 1"/>
    <w:basedOn w:val="Normal"/>
    <w:next w:val="Normal"/>
    <w:link w:val="Ttulo1Car"/>
    <w:uiPriority w:val="9"/>
    <w:qFormat/>
    <w:rsid w:val="00E77DCE"/>
    <w:pPr>
      <w:keepNext/>
      <w:spacing w:after="320" w:line="276" w:lineRule="auto"/>
      <w:outlineLvl w:val="0"/>
    </w:pPr>
    <w:rPr>
      <w:rFonts w:eastAsiaTheme="majorEastAsia" w:cstheme="majorBidi"/>
      <w:b/>
      <w:sz w:val="44"/>
      <w:szCs w:val="32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E77DCE"/>
    <w:pPr>
      <w:keepNext/>
      <w:spacing w:after="320" w:line="276" w:lineRule="auto"/>
      <w:outlineLvl w:val="1"/>
    </w:pPr>
    <w:rPr>
      <w:rFonts w:eastAsiaTheme="majorEastAsia" w:cstheme="majorBidi"/>
      <w:b/>
      <w:sz w:val="40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E77DCE"/>
    <w:pPr>
      <w:keepNext/>
      <w:spacing w:after="320" w:line="276" w:lineRule="auto"/>
      <w:outlineLvl w:val="2"/>
    </w:pPr>
    <w:rPr>
      <w:rFonts w:eastAsiaTheme="majorEastAsia" w:cstheme="majorBidi"/>
      <w:b/>
      <w:sz w:val="36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77DCE"/>
    <w:pPr>
      <w:keepNext/>
      <w:spacing w:after="320" w:line="276" w:lineRule="auto"/>
      <w:outlineLvl w:val="3"/>
    </w:pPr>
    <w:rPr>
      <w:rFonts w:eastAsiaTheme="majorEastAsia" w:cstheme="majorBidi"/>
      <w:b/>
      <w:iCs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7DCE"/>
    <w:rPr>
      <w:rFonts w:ascii="Times New Roman" w:eastAsiaTheme="majorEastAsia" w:hAnsi="Times New Roman" w:cstheme="majorBidi"/>
      <w:b/>
      <w:sz w:val="44"/>
      <w:szCs w:val="32"/>
      <w:lang w:val="es-PE"/>
    </w:rPr>
  </w:style>
  <w:style w:type="character" w:customStyle="1" w:styleId="Ttulo2Car">
    <w:name w:val="Título 2 Car"/>
    <w:basedOn w:val="Fuentedeprrafopredeter"/>
    <w:link w:val="Ttulo2"/>
    <w:uiPriority w:val="9"/>
    <w:rsid w:val="00E77DCE"/>
    <w:rPr>
      <w:rFonts w:ascii="Times New Roman" w:eastAsiaTheme="majorEastAsia" w:hAnsi="Times New Roman" w:cstheme="majorBidi"/>
      <w:b/>
      <w:sz w:val="40"/>
      <w:szCs w:val="26"/>
      <w:lang w:val="es-PE"/>
    </w:rPr>
  </w:style>
  <w:style w:type="character" w:customStyle="1" w:styleId="Ttulo3Car">
    <w:name w:val="Título 3 Car"/>
    <w:basedOn w:val="Fuentedeprrafopredeter"/>
    <w:link w:val="Ttulo3"/>
    <w:uiPriority w:val="9"/>
    <w:rsid w:val="00E77DCE"/>
    <w:rPr>
      <w:rFonts w:ascii="Times New Roman" w:eastAsiaTheme="majorEastAsia" w:hAnsi="Times New Roman" w:cstheme="majorBidi"/>
      <w:b/>
      <w:sz w:val="36"/>
      <w:szCs w:val="24"/>
      <w:lang w:val="es-PE"/>
    </w:rPr>
  </w:style>
  <w:style w:type="paragraph" w:styleId="Prrafodelista">
    <w:name w:val="List Paragraph"/>
    <w:basedOn w:val="Normal"/>
    <w:uiPriority w:val="34"/>
    <w:qFormat/>
    <w:rsid w:val="001C2CD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C2CDC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2CDC"/>
    <w:rPr>
      <w:rFonts w:ascii="Times New Roman" w:hAnsi="Times New Roman" w:cs="Times New Roman"/>
      <w:sz w:val="24"/>
      <w:szCs w:val="24"/>
      <w:lang w:val="es-PE"/>
    </w:rPr>
  </w:style>
  <w:style w:type="character" w:customStyle="1" w:styleId="Ttulo4Car">
    <w:name w:val="Título 4 Car"/>
    <w:basedOn w:val="Fuentedeprrafopredeter"/>
    <w:link w:val="Ttulo4"/>
    <w:uiPriority w:val="9"/>
    <w:rsid w:val="00E77DCE"/>
    <w:rPr>
      <w:rFonts w:ascii="Times New Roman" w:eastAsiaTheme="majorEastAsia" w:hAnsi="Times New Roman" w:cstheme="majorBidi"/>
      <w:b/>
      <w:iCs/>
      <w:sz w:val="32"/>
      <w:szCs w:val="24"/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19769D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769D"/>
    <w:rPr>
      <w:rFonts w:ascii="Times New Roman" w:hAnsi="Times New Roman" w:cs="Times New Roman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\Documents\Plantillas%20personalizadas%20de%20Office\Edgardo%200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Edgardo 01</Template>
  <TotalTime>1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Edgardo Chunga Rojas</dc:creator>
  <cp:keywords/>
  <dc:description/>
  <cp:lastModifiedBy>MARIA LUISA VALDIVIEZO PINGO</cp:lastModifiedBy>
  <cp:revision>2</cp:revision>
  <cp:lastPrinted>2020-08-14T17:02:00Z</cp:lastPrinted>
  <dcterms:created xsi:type="dcterms:W3CDTF">2023-12-01T03:07:00Z</dcterms:created>
  <dcterms:modified xsi:type="dcterms:W3CDTF">2023-12-01T03:07:00Z</dcterms:modified>
</cp:coreProperties>
</file>